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AFA2" w14:textId="77777777" w:rsidR="002050DE" w:rsidRDefault="002050DE" w:rsidP="008B43FA">
      <w:pPr>
        <w:spacing w:after="0"/>
        <w:ind w:left="708" w:firstLine="708"/>
        <w:jc w:val="center"/>
        <w:rPr>
          <w:b/>
          <w:sz w:val="24"/>
        </w:rPr>
      </w:pPr>
      <w:r w:rsidRPr="0050260D">
        <w:rPr>
          <w:b/>
          <w:sz w:val="24"/>
        </w:rPr>
        <w:t>Karabük Üniversitesi</w:t>
      </w:r>
    </w:p>
    <w:p w14:paraId="4D6F3BB8" w14:textId="23C550D8" w:rsidR="008B43FA" w:rsidRDefault="008B43FA" w:rsidP="008B43FA">
      <w:pPr>
        <w:spacing w:after="0"/>
        <w:ind w:firstLine="708"/>
        <w:jc w:val="center"/>
        <w:rPr>
          <w:b/>
          <w:sz w:val="24"/>
        </w:rPr>
      </w:pPr>
      <w:r w:rsidRPr="008B43FA">
        <w:rPr>
          <w:b/>
          <w:sz w:val="24"/>
        </w:rPr>
        <w:t xml:space="preserve">Engelli Öğrenci Birimi Başvuru </w:t>
      </w:r>
      <w:r>
        <w:rPr>
          <w:b/>
          <w:sz w:val="24"/>
        </w:rPr>
        <w:t xml:space="preserve">ve Bilgi </w:t>
      </w:r>
      <w:r w:rsidRPr="008B43FA">
        <w:rPr>
          <w:b/>
          <w:sz w:val="24"/>
        </w:rPr>
        <w:t>Formu</w:t>
      </w:r>
    </w:p>
    <w:p w14:paraId="55369F2C" w14:textId="37E7A9F0" w:rsidR="002050DE" w:rsidRDefault="002050DE" w:rsidP="002050DE">
      <w:pPr>
        <w:ind w:firstLine="708"/>
        <w:jc w:val="both"/>
        <w:rPr>
          <w:sz w:val="20"/>
        </w:rPr>
      </w:pPr>
      <w:r w:rsidRPr="00BC18B2">
        <w:rPr>
          <w:sz w:val="20"/>
        </w:rPr>
        <w:t xml:space="preserve">Karabük Üniversitesinde eğitim görmeye hak kazanmış olan engelli </w:t>
      </w:r>
      <w:r w:rsidR="008B43FA">
        <w:rPr>
          <w:sz w:val="20"/>
        </w:rPr>
        <w:t xml:space="preserve">öğrencilerin </w:t>
      </w:r>
      <w:r w:rsidRPr="00BC18B2">
        <w:rPr>
          <w:sz w:val="20"/>
        </w:rPr>
        <w:t>ihtiyaç duyabilecekleri danışma ve destek hizmetlerinden yararlanabilmeleri amacıyla aşağıdaki formu eksiksiz olarak doldurmaları gerekmektedir.</w:t>
      </w:r>
    </w:p>
    <w:p w14:paraId="2B855126" w14:textId="77777777" w:rsidR="002050DE" w:rsidRPr="00BC18B2" w:rsidRDefault="002050DE" w:rsidP="002050DE">
      <w:pPr>
        <w:ind w:firstLine="708"/>
        <w:jc w:val="both"/>
        <w:rPr>
          <w:sz w:val="20"/>
        </w:rPr>
      </w:pPr>
      <w:r w:rsidRPr="009D69BD">
        <w:rPr>
          <w:sz w:val="20"/>
        </w:rPr>
        <w:t xml:space="preserve">Engelli Öğrenci Birimi ile paylaşılan tüm kişisel bilgiler, Kişisel Verilerin Korunması Kanunu (KVKK) hükümleri </w:t>
      </w:r>
      <w:r>
        <w:rPr>
          <w:sz w:val="20"/>
        </w:rPr>
        <w:t xml:space="preserve">ve </w:t>
      </w:r>
      <w:r w:rsidRPr="009D69BD">
        <w:rPr>
          <w:sz w:val="20"/>
        </w:rPr>
        <w:t>Karabük Üniversitesi Kişisel Verilerin Korunması Kanunu Hakkında Öğrenci Aydınlatma Metni uyarınca, belirtilen kişisel veri işleme şartları ve amaçları haricinde yazılı izniniz olmadan paylaşılmayacaktır</w:t>
      </w:r>
      <w:r>
        <w:rPr>
          <w:sz w:val="20"/>
        </w:rPr>
        <w:t>.</w:t>
      </w:r>
    </w:p>
    <w:p w14:paraId="3486E371" w14:textId="77777777" w:rsidR="002050DE" w:rsidRPr="00BC18B2" w:rsidRDefault="002050DE" w:rsidP="002050DE">
      <w:pPr>
        <w:pStyle w:val="NormalWeb"/>
        <w:rPr>
          <w:sz w:val="22"/>
        </w:rPr>
      </w:pPr>
      <w:r w:rsidRPr="00BC18B2">
        <w:rPr>
          <w:sz w:val="22"/>
        </w:rPr>
        <w:t>Adınız – Soyadınız: …………………….     …………………………………….</w:t>
      </w:r>
    </w:p>
    <w:p w14:paraId="35D02837" w14:textId="77777777" w:rsidR="002050DE" w:rsidRDefault="002050DE" w:rsidP="002050DE">
      <w:pPr>
        <w:pStyle w:val="NormalWeb"/>
        <w:rPr>
          <w:sz w:val="22"/>
        </w:rPr>
      </w:pPr>
      <w:r w:rsidRPr="00BC18B2">
        <w:rPr>
          <w:sz w:val="22"/>
        </w:rPr>
        <w:t xml:space="preserve">Doğum Tarihiniz  </w:t>
      </w:r>
      <w:proofErr w:type="gramStart"/>
      <w:r w:rsidRPr="00BC18B2">
        <w:rPr>
          <w:sz w:val="22"/>
        </w:rPr>
        <w:t xml:space="preserve">  :</w:t>
      </w:r>
      <w:proofErr w:type="gramEnd"/>
      <w:r w:rsidRPr="00BC18B2">
        <w:rPr>
          <w:sz w:val="22"/>
        </w:rPr>
        <w:t xml:space="preserve"> …………………….</w:t>
      </w:r>
    </w:p>
    <w:p w14:paraId="0DA3885F" w14:textId="77777777" w:rsidR="002050DE" w:rsidRPr="00BC18B2" w:rsidRDefault="002050DE" w:rsidP="002050DE">
      <w:pPr>
        <w:pStyle w:val="NormalWeb"/>
        <w:rPr>
          <w:sz w:val="22"/>
        </w:rPr>
      </w:pPr>
      <w:proofErr w:type="gramStart"/>
      <w:r>
        <w:rPr>
          <w:sz w:val="22"/>
        </w:rPr>
        <w:t>Fakülteniz:…</w:t>
      </w:r>
      <w:proofErr w:type="gramEnd"/>
      <w:r>
        <w:rPr>
          <w:sz w:val="22"/>
        </w:rPr>
        <w:t>………………………………………………………………………</w:t>
      </w:r>
    </w:p>
    <w:p w14:paraId="55B35570" w14:textId="77777777" w:rsidR="002050DE" w:rsidRDefault="002050DE" w:rsidP="002050DE">
      <w:pPr>
        <w:pStyle w:val="NormalWeb"/>
        <w:rPr>
          <w:sz w:val="22"/>
        </w:rPr>
      </w:pPr>
      <w:r w:rsidRPr="00BC18B2">
        <w:rPr>
          <w:sz w:val="22"/>
        </w:rPr>
        <w:t>Okuduğunuz Bölüm: ………………………………………………</w:t>
      </w:r>
    </w:p>
    <w:p w14:paraId="5BE19AFA" w14:textId="77777777" w:rsidR="002050DE" w:rsidRPr="00BC18B2" w:rsidRDefault="002050DE" w:rsidP="002050DE">
      <w:pPr>
        <w:pStyle w:val="NormalWeb"/>
        <w:rPr>
          <w:sz w:val="22"/>
        </w:rPr>
      </w:pPr>
      <w:r w:rsidRPr="00BC18B2">
        <w:rPr>
          <w:sz w:val="22"/>
        </w:rPr>
        <w:t xml:space="preserve">Sınıfınız ve </w:t>
      </w:r>
      <w:proofErr w:type="gramStart"/>
      <w:r w:rsidRPr="00BC18B2">
        <w:rPr>
          <w:sz w:val="22"/>
        </w:rPr>
        <w:t>Numaranız :</w:t>
      </w:r>
      <w:proofErr w:type="gramEnd"/>
      <w:r w:rsidRPr="00BC18B2">
        <w:rPr>
          <w:sz w:val="22"/>
        </w:rPr>
        <w:t xml:space="preserve">  …………………    …………………..</w:t>
      </w:r>
    </w:p>
    <w:p w14:paraId="79035B3C" w14:textId="77777777" w:rsidR="002050DE" w:rsidRPr="00BC18B2" w:rsidRDefault="002050DE" w:rsidP="002050DE">
      <w:pPr>
        <w:pStyle w:val="NormalWeb"/>
        <w:ind w:firstLine="708"/>
        <w:rPr>
          <w:sz w:val="22"/>
        </w:rPr>
      </w:pPr>
      <w:r>
        <w:rPr>
          <w:sz w:val="22"/>
        </w:rPr>
        <w:t xml:space="preserve">              </w:t>
      </w:r>
      <w:proofErr w:type="gramStart"/>
      <w:r w:rsidRPr="00BC18B2">
        <w:rPr>
          <w:sz w:val="22"/>
        </w:rPr>
        <w:t>Danışmanınız :</w:t>
      </w:r>
      <w:proofErr w:type="gramEnd"/>
      <w:r w:rsidRPr="00BC18B2">
        <w:rPr>
          <w:sz w:val="22"/>
        </w:rPr>
        <w:t xml:space="preserve">  ………………………………………………….</w:t>
      </w:r>
    </w:p>
    <w:p w14:paraId="10CFF4A7" w14:textId="77777777" w:rsidR="002050DE" w:rsidRPr="00BC18B2" w:rsidRDefault="002050DE" w:rsidP="002050DE">
      <w:pPr>
        <w:pStyle w:val="NormalWeb"/>
        <w:rPr>
          <w:sz w:val="22"/>
        </w:rPr>
      </w:pPr>
      <w:proofErr w:type="gramStart"/>
      <w:r w:rsidRPr="00BC18B2">
        <w:rPr>
          <w:sz w:val="22"/>
        </w:rPr>
        <w:t>e</w:t>
      </w:r>
      <w:proofErr w:type="gramEnd"/>
      <w:r w:rsidRPr="00BC18B2">
        <w:rPr>
          <w:sz w:val="22"/>
        </w:rPr>
        <w:t xml:space="preserve">-posta </w:t>
      </w:r>
      <w:proofErr w:type="gramStart"/>
      <w:r w:rsidRPr="00BC18B2">
        <w:rPr>
          <w:sz w:val="22"/>
        </w:rPr>
        <w:t>adresiniz :</w:t>
      </w:r>
      <w:proofErr w:type="gramEnd"/>
      <w:r w:rsidRPr="00BC18B2">
        <w:rPr>
          <w:sz w:val="22"/>
        </w:rPr>
        <w:t xml:space="preserve"> …………………………………………………………………</w:t>
      </w:r>
    </w:p>
    <w:p w14:paraId="14E954DB" w14:textId="77777777" w:rsidR="002050DE" w:rsidRDefault="002050DE" w:rsidP="002050DE">
      <w:pPr>
        <w:pStyle w:val="NormalWeb"/>
        <w:rPr>
          <w:sz w:val="22"/>
        </w:rPr>
      </w:pPr>
      <w:proofErr w:type="gramStart"/>
      <w:r w:rsidRPr="00BC18B2">
        <w:rPr>
          <w:sz w:val="22"/>
        </w:rPr>
        <w:t>Telefonunuz :</w:t>
      </w:r>
      <w:proofErr w:type="gramEnd"/>
      <w:r w:rsidRPr="00BC18B2">
        <w:rPr>
          <w:sz w:val="22"/>
        </w:rPr>
        <w:t xml:space="preserve">  </w:t>
      </w:r>
      <w:proofErr w:type="gramStart"/>
      <w:r w:rsidRPr="00BC18B2">
        <w:rPr>
          <w:sz w:val="22"/>
        </w:rPr>
        <w:t>GSM :</w:t>
      </w:r>
      <w:proofErr w:type="gramEnd"/>
      <w:r w:rsidRPr="00BC18B2">
        <w:rPr>
          <w:sz w:val="22"/>
        </w:rPr>
        <w:t xml:space="preserve"> ……………………</w:t>
      </w:r>
      <w:proofErr w:type="gramStart"/>
      <w:r w:rsidRPr="00BC18B2">
        <w:rPr>
          <w:sz w:val="22"/>
        </w:rPr>
        <w:t>…….</w:t>
      </w:r>
      <w:proofErr w:type="gramEnd"/>
      <w:r w:rsidRPr="00BC18B2">
        <w:rPr>
          <w:sz w:val="22"/>
        </w:rPr>
        <w:t xml:space="preserve">.  </w:t>
      </w:r>
      <w:proofErr w:type="gramStart"/>
      <w:r w:rsidRPr="00BC18B2">
        <w:rPr>
          <w:sz w:val="22"/>
        </w:rPr>
        <w:t>Diğer :</w:t>
      </w:r>
      <w:proofErr w:type="gramEnd"/>
      <w:r w:rsidRPr="00BC18B2">
        <w:rPr>
          <w:sz w:val="22"/>
        </w:rPr>
        <w:t xml:space="preserve"> …………………</w:t>
      </w:r>
      <w:proofErr w:type="gramStart"/>
      <w:r w:rsidRPr="00BC18B2">
        <w:rPr>
          <w:sz w:val="22"/>
        </w:rPr>
        <w:t>…….</w:t>
      </w:r>
      <w:proofErr w:type="gramEnd"/>
      <w:r w:rsidRPr="00BC18B2">
        <w:rPr>
          <w:sz w:val="22"/>
        </w:rPr>
        <w:t>.</w:t>
      </w:r>
    </w:p>
    <w:p w14:paraId="18107E7C" w14:textId="77777777" w:rsidR="002050DE" w:rsidRPr="00BC18B2" w:rsidRDefault="002050DE" w:rsidP="002050DE">
      <w:pPr>
        <w:pStyle w:val="NormalWeb"/>
        <w:rPr>
          <w:sz w:val="22"/>
        </w:rPr>
      </w:pPr>
      <w:proofErr w:type="gramStart"/>
      <w:r w:rsidRPr="00BC18B2">
        <w:rPr>
          <w:sz w:val="22"/>
        </w:rPr>
        <w:t>Adresiniz  :</w:t>
      </w:r>
      <w:proofErr w:type="gramEnd"/>
      <w:r w:rsidRPr="00BC18B2">
        <w:rPr>
          <w:sz w:val="22"/>
        </w:rPr>
        <w:t xml:space="preserve"> …………………………………………………………………</w:t>
      </w:r>
      <w:proofErr w:type="gramStart"/>
      <w:r w:rsidRPr="00BC18B2">
        <w:rPr>
          <w:sz w:val="22"/>
        </w:rPr>
        <w:t>…….</w:t>
      </w:r>
      <w:proofErr w:type="gramEnd"/>
      <w:r w:rsidRPr="00BC18B2">
        <w:rPr>
          <w:sz w:val="22"/>
        </w:rPr>
        <w:t>.</w:t>
      </w:r>
    </w:p>
    <w:p w14:paraId="2CD32137" w14:textId="607C5A14" w:rsidR="002050DE" w:rsidRDefault="002050DE" w:rsidP="002050DE">
      <w:pPr>
        <w:pStyle w:val="NormalWeb"/>
        <w:rPr>
          <w:sz w:val="22"/>
        </w:rPr>
      </w:pPr>
      <w:r w:rsidRPr="00BC18B2">
        <w:rPr>
          <w:sz w:val="22"/>
        </w:rPr>
        <w:t>……………………………………………………………………………</w:t>
      </w:r>
      <w:r>
        <w:rPr>
          <w:sz w:val="22"/>
        </w:rPr>
        <w:t>……….</w:t>
      </w:r>
      <w:r w:rsidRPr="00BC18B2">
        <w:rPr>
          <w:sz w:val="22"/>
        </w:rPr>
        <w:t>.</w:t>
      </w:r>
    </w:p>
    <w:p w14:paraId="3459709C" w14:textId="7DAA2439" w:rsidR="001A4D08" w:rsidRPr="00BC18B2" w:rsidRDefault="001A4D08" w:rsidP="002050DE">
      <w:pPr>
        <w:pStyle w:val="NormalWeb"/>
        <w:rPr>
          <w:sz w:val="22"/>
        </w:rPr>
      </w:pPr>
      <w:r w:rsidRPr="00BC18B2">
        <w:rPr>
          <w:b/>
          <w:sz w:val="22"/>
        </w:rPr>
        <w:t xml:space="preserve">Engel Durumunuz ile İlgili </w:t>
      </w:r>
      <w:r w:rsidR="002050DE" w:rsidRPr="00BC18B2">
        <w:rPr>
          <w:b/>
          <w:sz w:val="22"/>
        </w:rPr>
        <w:t>Bilgiler</w:t>
      </w:r>
      <w:r w:rsidR="002050DE" w:rsidRPr="00BC18B2">
        <w:rPr>
          <w:sz w:val="22"/>
        </w:rPr>
        <w:t>:</w:t>
      </w:r>
    </w:p>
    <w:p w14:paraId="6641D946" w14:textId="77777777" w:rsidR="00461854" w:rsidRPr="00BC18B2" w:rsidRDefault="00461854" w:rsidP="0050260D">
      <w:pPr>
        <w:pStyle w:val="NormalWeb"/>
        <w:rPr>
          <w:sz w:val="22"/>
        </w:rPr>
      </w:pPr>
      <w:r w:rsidRPr="00BC18B2">
        <w:rPr>
          <w:sz w:val="22"/>
        </w:rPr>
        <w:t>Engel Durumunuz :               (   ) Geçici                (   )  Kalıcı</w:t>
      </w:r>
    </w:p>
    <w:p w14:paraId="07395303" w14:textId="77777777" w:rsidR="001A4D08" w:rsidRPr="00BC18B2" w:rsidRDefault="001A4D08" w:rsidP="0050260D">
      <w:pPr>
        <w:pStyle w:val="NormalWeb"/>
        <w:rPr>
          <w:sz w:val="22"/>
        </w:rPr>
      </w:pPr>
      <w:r w:rsidRPr="00BC18B2">
        <w:rPr>
          <w:sz w:val="22"/>
        </w:rPr>
        <w:t>Engel türünüz  :</w:t>
      </w:r>
    </w:p>
    <w:p w14:paraId="3D3241E1" w14:textId="77777777" w:rsidR="0050260D" w:rsidRDefault="001A4D08" w:rsidP="001A4D08">
      <w:pPr>
        <w:pStyle w:val="NormalWeb"/>
        <w:rPr>
          <w:sz w:val="22"/>
        </w:rPr>
      </w:pPr>
      <w:r w:rsidRPr="00BC18B2">
        <w:rPr>
          <w:sz w:val="22"/>
        </w:rPr>
        <w:t>(   )    Dikkat Eksikliği ve Hiperaktivite Bozukluğu</w:t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 w:rsidRPr="00BC18B2">
        <w:rPr>
          <w:sz w:val="22"/>
        </w:rPr>
        <w:t>(   )   Otizm / Asperger Sendromu</w:t>
      </w:r>
    </w:p>
    <w:p w14:paraId="4C161986" w14:textId="77777777" w:rsidR="0050260D" w:rsidRPr="00BC18B2" w:rsidRDefault="001A4D08" w:rsidP="0050260D">
      <w:pPr>
        <w:pStyle w:val="NormalWeb"/>
        <w:rPr>
          <w:sz w:val="22"/>
        </w:rPr>
      </w:pPr>
      <w:r w:rsidRPr="00BC18B2">
        <w:rPr>
          <w:sz w:val="22"/>
        </w:rPr>
        <w:t>(   )   İşitme kaybı</w:t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 w:rsidRPr="00BC18B2">
        <w:rPr>
          <w:sz w:val="22"/>
        </w:rPr>
        <w:t>(   )   Kronik hastalık / sağlık sorunu</w:t>
      </w:r>
    </w:p>
    <w:p w14:paraId="06DDF9C8" w14:textId="77777777" w:rsidR="001A4D08" w:rsidRPr="00BC18B2" w:rsidRDefault="001A4D08" w:rsidP="001A4D08">
      <w:pPr>
        <w:pStyle w:val="NormalWeb"/>
        <w:rPr>
          <w:sz w:val="22"/>
        </w:rPr>
      </w:pPr>
      <w:r w:rsidRPr="00BC18B2">
        <w:rPr>
          <w:sz w:val="22"/>
        </w:rPr>
        <w:t>(   )   Görme kaybı</w:t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 w:rsidRPr="00BC18B2">
        <w:rPr>
          <w:sz w:val="22"/>
        </w:rPr>
        <w:t>(   )   Psikiyatrik sorunlar</w:t>
      </w:r>
    </w:p>
    <w:p w14:paraId="0CC427CE" w14:textId="77777777" w:rsidR="0050260D" w:rsidRPr="00BC18B2" w:rsidRDefault="001A4D08" w:rsidP="0050260D">
      <w:pPr>
        <w:pStyle w:val="NormalWeb"/>
        <w:rPr>
          <w:sz w:val="22"/>
        </w:rPr>
      </w:pPr>
      <w:r w:rsidRPr="00BC18B2">
        <w:rPr>
          <w:sz w:val="22"/>
        </w:rPr>
        <w:t xml:space="preserve">(   )   Ortopedik (fiziksel) engel </w:t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 w:rsidRPr="00BC18B2">
        <w:rPr>
          <w:sz w:val="22"/>
        </w:rPr>
        <w:t>(   )   Öğrenme güçlüğü</w:t>
      </w:r>
    </w:p>
    <w:p w14:paraId="5C37BB83" w14:textId="77777777" w:rsidR="0050260D" w:rsidRPr="00BC18B2" w:rsidRDefault="001A4D08" w:rsidP="0050260D">
      <w:pPr>
        <w:pStyle w:val="NormalWeb"/>
        <w:rPr>
          <w:sz w:val="22"/>
        </w:rPr>
      </w:pPr>
      <w:r w:rsidRPr="00BC18B2">
        <w:rPr>
          <w:sz w:val="22"/>
        </w:rPr>
        <w:t>(   )   Dil ve konuşma bozuklukları</w:t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>
        <w:rPr>
          <w:sz w:val="22"/>
        </w:rPr>
        <w:tab/>
      </w:r>
      <w:r w:rsidR="0050260D" w:rsidRPr="00BC18B2">
        <w:rPr>
          <w:sz w:val="22"/>
        </w:rPr>
        <w:t>(   )   Duygusal davranışsal bozukluk</w:t>
      </w:r>
    </w:p>
    <w:p w14:paraId="61217AD6" w14:textId="77777777" w:rsidR="00461854" w:rsidRPr="00BC18B2" w:rsidRDefault="001A4D08" w:rsidP="00461854">
      <w:pPr>
        <w:pStyle w:val="NormalWeb"/>
        <w:rPr>
          <w:sz w:val="22"/>
        </w:rPr>
      </w:pPr>
      <w:proofErr w:type="gramStart"/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</w:t>
      </w:r>
      <w:proofErr w:type="gramStart"/>
      <w:r w:rsidR="00461854" w:rsidRPr="00BC18B2">
        <w:rPr>
          <w:sz w:val="22"/>
        </w:rPr>
        <w:t>Diğer  …</w:t>
      </w:r>
      <w:proofErr w:type="gramEnd"/>
      <w:r w:rsidR="00461854" w:rsidRPr="00BC18B2">
        <w:rPr>
          <w:sz w:val="22"/>
        </w:rPr>
        <w:t>……………………………………………………………………….</w:t>
      </w:r>
    </w:p>
    <w:p w14:paraId="5C72534F" w14:textId="0DD86546" w:rsidR="0050260D" w:rsidRDefault="00461854" w:rsidP="00461854">
      <w:pPr>
        <w:pStyle w:val="NormalWeb"/>
        <w:rPr>
          <w:sz w:val="22"/>
        </w:rPr>
      </w:pPr>
      <w:r w:rsidRPr="00BC18B2">
        <w:rPr>
          <w:sz w:val="22"/>
        </w:rPr>
        <w:t xml:space="preserve">(!) Diğer seçeneği işaretleniyorsa, yazılan tanının tıp dilinde geçerli olan bir tanı olması </w:t>
      </w:r>
      <w:r w:rsidR="002050DE" w:rsidRPr="00BC18B2">
        <w:rPr>
          <w:sz w:val="22"/>
        </w:rPr>
        <w:t>gerekir.</w:t>
      </w:r>
    </w:p>
    <w:p w14:paraId="6261F9DD" w14:textId="77777777" w:rsidR="002050DE" w:rsidRDefault="002050DE" w:rsidP="00461854">
      <w:pPr>
        <w:pStyle w:val="NormalWeb"/>
        <w:rPr>
          <w:b/>
          <w:sz w:val="22"/>
        </w:rPr>
      </w:pPr>
    </w:p>
    <w:p w14:paraId="2930AC78" w14:textId="77777777" w:rsidR="002050DE" w:rsidRDefault="002050DE" w:rsidP="00461854">
      <w:pPr>
        <w:pStyle w:val="NormalWeb"/>
        <w:rPr>
          <w:b/>
          <w:sz w:val="22"/>
        </w:rPr>
      </w:pPr>
    </w:p>
    <w:p w14:paraId="28F2E94C" w14:textId="63BB72D1" w:rsidR="00461854" w:rsidRPr="00BC18B2" w:rsidRDefault="00BC18B2" w:rsidP="00461854">
      <w:pPr>
        <w:pStyle w:val="NormalWeb"/>
        <w:rPr>
          <w:sz w:val="22"/>
        </w:rPr>
      </w:pPr>
      <w:r w:rsidRPr="00BC18B2">
        <w:rPr>
          <w:b/>
          <w:sz w:val="22"/>
        </w:rPr>
        <w:lastRenderedPageBreak/>
        <w:t xml:space="preserve">Hangi alanlarda güçlük </w:t>
      </w:r>
      <w:proofErr w:type="gramStart"/>
      <w:r w:rsidRPr="00BC18B2">
        <w:rPr>
          <w:b/>
          <w:sz w:val="22"/>
        </w:rPr>
        <w:t>çekiyorsunuz</w:t>
      </w:r>
      <w:r w:rsidRPr="00BC18B2">
        <w:rPr>
          <w:sz w:val="22"/>
        </w:rPr>
        <w:t xml:space="preserve"> ?</w:t>
      </w:r>
      <w:proofErr w:type="gramEnd"/>
      <w:r w:rsidRPr="00BC18B2">
        <w:rPr>
          <w:sz w:val="22"/>
        </w:rPr>
        <w:t xml:space="preserve"> :</w:t>
      </w:r>
    </w:p>
    <w:p w14:paraId="02CD45A3" w14:textId="5702C0A1" w:rsidR="002050DE" w:rsidRDefault="00BC18B2" w:rsidP="00461854">
      <w:pPr>
        <w:pStyle w:val="NormalWeb"/>
        <w:rPr>
          <w:sz w:val="22"/>
        </w:rPr>
      </w:pPr>
      <w:proofErr w:type="gramStart"/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Düşünme / konsantrasyon</w:t>
      </w:r>
      <w:r w:rsidR="002050DE">
        <w:rPr>
          <w:sz w:val="22"/>
        </w:rPr>
        <w:tab/>
      </w:r>
      <w:proofErr w:type="gramStart"/>
      <w:r w:rsidRPr="00BC18B2">
        <w:rPr>
          <w:sz w:val="22"/>
        </w:rPr>
        <w:tab/>
        <w:t xml:space="preserve">(  </w:t>
      </w:r>
      <w:proofErr w:type="gramEnd"/>
      <w:r w:rsidRPr="00BC18B2">
        <w:rPr>
          <w:sz w:val="22"/>
        </w:rPr>
        <w:t xml:space="preserve"> )   İşitme</w:t>
      </w:r>
      <w:r w:rsidRPr="00BC18B2">
        <w:rPr>
          <w:sz w:val="22"/>
        </w:rPr>
        <w:tab/>
      </w:r>
      <w:r w:rsidR="002050DE">
        <w:rPr>
          <w:sz w:val="22"/>
        </w:rPr>
        <w:tab/>
        <w:t xml:space="preserve"> </w:t>
      </w:r>
      <w:proofErr w:type="gramStart"/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Görme</w:t>
      </w:r>
      <w:r w:rsidR="002050DE">
        <w:rPr>
          <w:sz w:val="22"/>
        </w:rPr>
        <w:tab/>
      </w:r>
      <w:r w:rsidRPr="00BC18B2">
        <w:rPr>
          <w:sz w:val="22"/>
        </w:rPr>
        <w:tab/>
      </w:r>
    </w:p>
    <w:p w14:paraId="24EF85CE" w14:textId="77777777" w:rsidR="002050DE" w:rsidRDefault="00BC18B2" w:rsidP="00461854">
      <w:pPr>
        <w:pStyle w:val="NormalWeb"/>
        <w:rPr>
          <w:sz w:val="22"/>
        </w:rPr>
      </w:pPr>
      <w:proofErr w:type="gramStart"/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Okuma</w:t>
      </w:r>
      <w:r w:rsidR="002050DE">
        <w:rPr>
          <w:sz w:val="22"/>
        </w:rPr>
        <w:tab/>
      </w:r>
      <w:r w:rsidR="002050DE">
        <w:rPr>
          <w:sz w:val="22"/>
        </w:rPr>
        <w:tab/>
      </w:r>
      <w:r w:rsidR="002050DE">
        <w:rPr>
          <w:sz w:val="22"/>
        </w:rPr>
        <w:tab/>
      </w:r>
      <w:proofErr w:type="gramStart"/>
      <w:r w:rsidRPr="00BC18B2">
        <w:rPr>
          <w:sz w:val="22"/>
        </w:rPr>
        <w:tab/>
        <w:t xml:space="preserve">(   </w:t>
      </w:r>
      <w:r w:rsidR="002050DE">
        <w:rPr>
          <w:sz w:val="22"/>
        </w:rPr>
        <w:t xml:space="preserve"> </w:t>
      </w:r>
      <w:r w:rsidRPr="00BC18B2">
        <w:rPr>
          <w:sz w:val="22"/>
        </w:rPr>
        <w:t>)</w:t>
      </w:r>
      <w:proofErr w:type="gramEnd"/>
      <w:r w:rsidRPr="00BC18B2">
        <w:rPr>
          <w:sz w:val="22"/>
        </w:rPr>
        <w:t xml:space="preserve">   Yazma</w:t>
      </w:r>
      <w:r w:rsidR="002050DE">
        <w:rPr>
          <w:sz w:val="22"/>
        </w:rPr>
        <w:tab/>
      </w:r>
      <w:proofErr w:type="gramStart"/>
      <w:r w:rsidR="002050DE">
        <w:rPr>
          <w:sz w:val="22"/>
        </w:rPr>
        <w:tab/>
      </w:r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Konuşma</w:t>
      </w:r>
      <w:r w:rsidR="002050DE">
        <w:rPr>
          <w:sz w:val="22"/>
        </w:rPr>
        <w:t xml:space="preserve">  </w:t>
      </w:r>
    </w:p>
    <w:p w14:paraId="23952536" w14:textId="77777777" w:rsidR="002050DE" w:rsidRDefault="00BC18B2" w:rsidP="00461854">
      <w:pPr>
        <w:pStyle w:val="NormalWeb"/>
        <w:rPr>
          <w:sz w:val="22"/>
        </w:rPr>
      </w:pPr>
      <w:proofErr w:type="gramStart"/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Konuşulanı anlama</w:t>
      </w:r>
      <w:r w:rsidR="002050DE">
        <w:rPr>
          <w:sz w:val="22"/>
        </w:rPr>
        <w:tab/>
      </w:r>
      <w:proofErr w:type="gramStart"/>
      <w:r w:rsidRPr="00BC18B2">
        <w:rPr>
          <w:sz w:val="22"/>
        </w:rPr>
        <w:tab/>
        <w:t xml:space="preserve">( </w:t>
      </w:r>
      <w:r w:rsidR="002050DE">
        <w:rPr>
          <w:sz w:val="22"/>
        </w:rPr>
        <w:t xml:space="preserve"> </w:t>
      </w:r>
      <w:r w:rsidRPr="00BC18B2">
        <w:rPr>
          <w:sz w:val="22"/>
        </w:rPr>
        <w:t xml:space="preserve">  )</w:t>
      </w:r>
      <w:proofErr w:type="gramEnd"/>
      <w:r w:rsidRPr="00BC18B2">
        <w:rPr>
          <w:sz w:val="22"/>
        </w:rPr>
        <w:t xml:space="preserve">   Yürüme</w:t>
      </w:r>
      <w:r w:rsidR="002050DE">
        <w:rPr>
          <w:sz w:val="22"/>
        </w:rPr>
        <w:tab/>
      </w:r>
      <w:proofErr w:type="gramStart"/>
      <w:r w:rsidR="002050DE">
        <w:rPr>
          <w:sz w:val="22"/>
        </w:rPr>
        <w:tab/>
      </w:r>
      <w:r w:rsidRPr="00BC18B2">
        <w:rPr>
          <w:sz w:val="22"/>
        </w:rPr>
        <w:t xml:space="preserve">( </w:t>
      </w:r>
      <w:r w:rsidR="002050DE">
        <w:rPr>
          <w:sz w:val="22"/>
        </w:rPr>
        <w:t xml:space="preserve"> </w:t>
      </w:r>
      <w:r w:rsidRPr="00BC18B2">
        <w:rPr>
          <w:sz w:val="22"/>
        </w:rPr>
        <w:t xml:space="preserve">  )</w:t>
      </w:r>
      <w:proofErr w:type="gramEnd"/>
      <w:r w:rsidRPr="00BC18B2">
        <w:rPr>
          <w:sz w:val="22"/>
        </w:rPr>
        <w:t xml:space="preserve">   Merdiven kullanma</w:t>
      </w:r>
    </w:p>
    <w:p w14:paraId="19A098CA" w14:textId="3B121BB8" w:rsidR="00BC18B2" w:rsidRPr="00BC18B2" w:rsidRDefault="00BC18B2" w:rsidP="00461854">
      <w:pPr>
        <w:pStyle w:val="NormalWeb"/>
        <w:rPr>
          <w:sz w:val="22"/>
        </w:rPr>
      </w:pPr>
      <w:proofErr w:type="gramStart"/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Elleri kullanma</w:t>
      </w:r>
      <w:r w:rsidRPr="00BC18B2">
        <w:rPr>
          <w:sz w:val="22"/>
        </w:rPr>
        <w:tab/>
      </w:r>
      <w:r w:rsidR="002050DE">
        <w:rPr>
          <w:sz w:val="22"/>
        </w:rPr>
        <w:tab/>
      </w:r>
      <w:proofErr w:type="gramStart"/>
      <w:r w:rsidR="002050DE">
        <w:rPr>
          <w:sz w:val="22"/>
        </w:rPr>
        <w:tab/>
      </w:r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Kişisel bakım</w:t>
      </w:r>
    </w:p>
    <w:p w14:paraId="411234C1" w14:textId="0FA982C7" w:rsidR="00BC18B2" w:rsidRPr="00BC18B2" w:rsidRDefault="00BC18B2" w:rsidP="002050DE">
      <w:pPr>
        <w:pStyle w:val="NormalWeb"/>
        <w:spacing w:before="0" w:beforeAutospacing="0" w:after="0" w:afterAutospacing="0"/>
        <w:rPr>
          <w:sz w:val="22"/>
        </w:rPr>
      </w:pPr>
      <w:proofErr w:type="gramStart"/>
      <w:r w:rsidRPr="00BC18B2">
        <w:rPr>
          <w:sz w:val="22"/>
        </w:rPr>
        <w:t xml:space="preserve">(  </w:t>
      </w:r>
      <w:proofErr w:type="gramEnd"/>
      <w:r w:rsidRPr="00BC18B2">
        <w:rPr>
          <w:sz w:val="22"/>
        </w:rPr>
        <w:t xml:space="preserve"> )   Diğer (belirtiniz) …………………………………………………………………</w:t>
      </w:r>
    </w:p>
    <w:p w14:paraId="727EB2DE" w14:textId="77777777" w:rsidR="00BC18B2" w:rsidRPr="00BC18B2" w:rsidRDefault="00BC18B2" w:rsidP="002050DE">
      <w:pPr>
        <w:pStyle w:val="NormalWeb"/>
        <w:spacing w:before="0" w:beforeAutospacing="0" w:after="0" w:afterAutospacing="0"/>
        <w:rPr>
          <w:sz w:val="22"/>
        </w:rPr>
      </w:pPr>
      <w:r w:rsidRPr="00BC18B2">
        <w:rPr>
          <w:sz w:val="22"/>
        </w:rPr>
        <w:tab/>
        <w:t>………………………………………………………………………………………….</w:t>
      </w:r>
    </w:p>
    <w:p w14:paraId="01A0D7ED" w14:textId="77777777" w:rsidR="00BC18B2" w:rsidRDefault="00BC18B2" w:rsidP="002050DE">
      <w:pPr>
        <w:pStyle w:val="NormalWeb"/>
        <w:spacing w:before="0" w:beforeAutospacing="0" w:after="0" w:afterAutospacing="0"/>
        <w:rPr>
          <w:sz w:val="22"/>
        </w:rPr>
      </w:pPr>
      <w:r w:rsidRPr="00BC18B2">
        <w:rPr>
          <w:sz w:val="22"/>
        </w:rPr>
        <w:tab/>
        <w:t>………………………………………………………………………………………….</w:t>
      </w:r>
    </w:p>
    <w:p w14:paraId="48C23E55" w14:textId="0C1A1111" w:rsidR="00250B1B" w:rsidRPr="000E0771" w:rsidRDefault="00250B1B" w:rsidP="00250B1B">
      <w:pPr>
        <w:pStyle w:val="NormalWeb"/>
        <w:rPr>
          <w:b/>
          <w:bCs/>
        </w:rPr>
      </w:pPr>
      <w:r w:rsidRPr="000E0771">
        <w:rPr>
          <w:b/>
          <w:bCs/>
        </w:rPr>
        <w:t>İletişim Kanallarına Katılım Tercihi</w:t>
      </w:r>
    </w:p>
    <w:p w14:paraId="5EDE1200" w14:textId="77777777" w:rsidR="00250B1B" w:rsidRPr="002050DE" w:rsidRDefault="00250B1B" w:rsidP="00250B1B">
      <w:pPr>
        <w:pStyle w:val="NormalWeb"/>
        <w:rPr>
          <w:sz w:val="22"/>
        </w:rPr>
      </w:pPr>
      <w:r w:rsidRPr="002050DE">
        <w:rPr>
          <w:sz w:val="22"/>
        </w:rPr>
        <w:t>1. Engelsiz Karabük Üniversitesi Engelli Öğrenci WhatsApp Grubu</w:t>
      </w:r>
    </w:p>
    <w:p w14:paraId="08658303" w14:textId="77777777" w:rsidR="00250B1B" w:rsidRPr="002050DE" w:rsidRDefault="00250B1B" w:rsidP="00250B1B">
      <w:pPr>
        <w:pStyle w:val="NormalWeb"/>
        <w:rPr>
          <w:sz w:val="22"/>
        </w:rPr>
      </w:pPr>
      <w:r w:rsidRPr="002050DE">
        <w:rPr>
          <w:sz w:val="22"/>
        </w:rPr>
        <w:t>Engelli öğrencilerin bilgilendirilmesi, duyuruların paylaşılması ve iletişimin güçlendirilmesi amacıyla oluşturulan WhatsApp grubuna dahil olmak istiyor musunuz?</w:t>
      </w:r>
    </w:p>
    <w:p w14:paraId="395FCAFA" w14:textId="77777777" w:rsidR="00250B1B" w:rsidRPr="002050DE" w:rsidRDefault="00250B1B" w:rsidP="00250B1B">
      <w:pPr>
        <w:pStyle w:val="NormalWeb"/>
        <w:rPr>
          <w:sz w:val="22"/>
        </w:rPr>
      </w:pPr>
      <w:r w:rsidRPr="002050DE">
        <w:rPr>
          <w:sz w:val="22"/>
        </w:rPr>
        <w:t>( ) Evet, WhatsApp grubuna dahil olmak istiyorum.</w:t>
      </w:r>
    </w:p>
    <w:p w14:paraId="2AFABE33" w14:textId="77777777" w:rsidR="00250B1B" w:rsidRPr="002050DE" w:rsidRDefault="00250B1B" w:rsidP="00250B1B">
      <w:pPr>
        <w:pStyle w:val="NormalWeb"/>
        <w:rPr>
          <w:sz w:val="22"/>
        </w:rPr>
      </w:pPr>
      <w:r w:rsidRPr="002050DE">
        <w:rPr>
          <w:sz w:val="22"/>
        </w:rPr>
        <w:t>( ) Hayır, WhatsApp grubuna dahil olmak istemiyorum.</w:t>
      </w:r>
    </w:p>
    <w:p w14:paraId="705F7B26" w14:textId="77777777" w:rsidR="00250B1B" w:rsidRPr="002050DE" w:rsidRDefault="00250B1B" w:rsidP="00250B1B">
      <w:pPr>
        <w:pStyle w:val="NormalWeb"/>
        <w:rPr>
          <w:sz w:val="22"/>
        </w:rPr>
      </w:pPr>
      <w:r w:rsidRPr="002050DE">
        <w:rPr>
          <w:sz w:val="22"/>
        </w:rPr>
        <w:t>2. Diğer İletişim Kanalları</w:t>
      </w:r>
    </w:p>
    <w:p w14:paraId="1A044BBB" w14:textId="77777777" w:rsidR="00250B1B" w:rsidRPr="002050DE" w:rsidRDefault="00250B1B" w:rsidP="00250B1B">
      <w:pPr>
        <w:pStyle w:val="NormalWeb"/>
        <w:rPr>
          <w:sz w:val="22"/>
        </w:rPr>
      </w:pPr>
      <w:r w:rsidRPr="002050DE">
        <w:rPr>
          <w:sz w:val="22"/>
        </w:rPr>
        <w:t>Engelsiz Karabük Üniversitesi Birimi tarafından yürütülen duyuru, bilgilendirme ve iletişim faaliyetleri kapsamında diğer iletişim kanallarına (e-posta grupları, SMS ve benzeri kanallar) dahil olmak istiyor musunuz?</w:t>
      </w:r>
    </w:p>
    <w:p w14:paraId="31DA0034" w14:textId="77777777" w:rsidR="00250B1B" w:rsidRPr="002050DE" w:rsidRDefault="00250B1B" w:rsidP="00250B1B">
      <w:pPr>
        <w:pStyle w:val="NormalWeb"/>
        <w:rPr>
          <w:sz w:val="22"/>
        </w:rPr>
      </w:pPr>
      <w:r w:rsidRPr="002050DE">
        <w:rPr>
          <w:sz w:val="22"/>
        </w:rPr>
        <w:t>( ) Evet, diğer iletişim kanallarına dahil olmak istiyorum.</w:t>
      </w:r>
    </w:p>
    <w:p w14:paraId="1346985F" w14:textId="77777777" w:rsidR="00250B1B" w:rsidRPr="002050DE" w:rsidRDefault="00250B1B" w:rsidP="00250B1B">
      <w:pPr>
        <w:pStyle w:val="NormalWeb"/>
        <w:rPr>
          <w:sz w:val="22"/>
        </w:rPr>
      </w:pPr>
      <w:r w:rsidRPr="002050DE">
        <w:rPr>
          <w:sz w:val="22"/>
        </w:rPr>
        <w:t>( ) Hayır, diğer iletişim kanallarına dahil olmak istemiyorum.</w:t>
      </w:r>
    </w:p>
    <w:p w14:paraId="0A0AD2B3" w14:textId="5EC6CFAD" w:rsidR="00250B1B" w:rsidRPr="002050DE" w:rsidRDefault="00250B1B" w:rsidP="00461854">
      <w:pPr>
        <w:pStyle w:val="NormalWeb"/>
        <w:rPr>
          <w:sz w:val="22"/>
          <w:szCs w:val="22"/>
        </w:rPr>
      </w:pPr>
      <w:r w:rsidRPr="002050DE">
        <w:rPr>
          <w:i/>
          <w:iCs/>
          <w:sz w:val="22"/>
          <w:szCs w:val="22"/>
        </w:rPr>
        <w:t>Not: İletişim kanallarına katılım tercihi isteğe bağlıdır. WhatsApp grubuna katılım durumunda telefon numaranızın diğer grup üyeleri tarafından görülebileceğini lütfen dikkate alınız.</w:t>
      </w:r>
    </w:p>
    <w:p w14:paraId="12885A85" w14:textId="18F0FDE9" w:rsidR="000A1762" w:rsidRDefault="0050260D" w:rsidP="0050260D">
      <w:pPr>
        <w:pStyle w:val="NormalWeb"/>
        <w:rPr>
          <w:sz w:val="22"/>
        </w:rPr>
      </w:pPr>
      <w:r>
        <w:rPr>
          <w:b/>
          <w:sz w:val="22"/>
        </w:rPr>
        <w:t xml:space="preserve">Varsa, </w:t>
      </w:r>
      <w:proofErr w:type="gramStart"/>
      <w:r>
        <w:rPr>
          <w:b/>
          <w:sz w:val="22"/>
        </w:rPr>
        <w:t>bu  formda</w:t>
      </w:r>
      <w:proofErr w:type="gramEnd"/>
      <w:r>
        <w:rPr>
          <w:b/>
          <w:sz w:val="22"/>
        </w:rPr>
        <w:t xml:space="preserve"> geçen hususlar dışında, Engelsiz Karabük Üniversitesi Biriminden istekleriniz ve </w:t>
      </w:r>
      <w:proofErr w:type="gramStart"/>
      <w:r>
        <w:rPr>
          <w:b/>
          <w:sz w:val="22"/>
        </w:rPr>
        <w:t>önerileriniz :</w:t>
      </w:r>
      <w:proofErr w:type="gramEnd"/>
      <w:r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05555F" w14:textId="77777777" w:rsidR="00461854" w:rsidRDefault="000A1762" w:rsidP="000A1762">
      <w:pPr>
        <w:pStyle w:val="NormalWeb"/>
        <w:ind w:left="4956"/>
        <w:rPr>
          <w:sz w:val="22"/>
        </w:rPr>
      </w:pPr>
      <w:r>
        <w:rPr>
          <w:sz w:val="22"/>
        </w:rPr>
        <w:t xml:space="preserve">        </w:t>
      </w:r>
      <w:r w:rsidR="0050260D">
        <w:rPr>
          <w:sz w:val="22"/>
        </w:rPr>
        <w:t>Zaman ayırdığınız için TEŞEKKÜRLER</w:t>
      </w:r>
    </w:p>
    <w:p w14:paraId="00970072" w14:textId="7121E7F4" w:rsidR="002050DE" w:rsidRDefault="002050DE" w:rsidP="002050DE">
      <w:pPr>
        <w:pStyle w:val="NormalWeb"/>
        <w:spacing w:before="0" w:beforeAutospacing="0" w:after="0" w:afterAutospacing="0"/>
        <w:rPr>
          <w:sz w:val="22"/>
        </w:rPr>
      </w:pPr>
      <w:r>
        <w:rPr>
          <w:sz w:val="22"/>
        </w:rPr>
        <w:t xml:space="preserve">Engelli Akademik İdari Danışmanı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Öğrenci</w:t>
      </w:r>
    </w:p>
    <w:p w14:paraId="3BF8BD94" w14:textId="77777777" w:rsidR="002050DE" w:rsidRPr="009D69BD" w:rsidRDefault="002050DE" w:rsidP="002050DE">
      <w:pPr>
        <w:pStyle w:val="NormalWeb"/>
        <w:spacing w:before="0" w:beforeAutospacing="0" w:after="0" w:afterAutospacing="0"/>
        <w:rPr>
          <w:sz w:val="22"/>
        </w:rPr>
      </w:pPr>
      <w:r>
        <w:rPr>
          <w:sz w:val="22"/>
        </w:rPr>
        <w:t>Adı-Soyadı: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9D69BD">
        <w:rPr>
          <w:sz w:val="22"/>
        </w:rPr>
        <w:t>Adı-Soyadı:</w:t>
      </w:r>
      <w:r w:rsidRPr="009D69BD">
        <w:rPr>
          <w:sz w:val="22"/>
        </w:rPr>
        <w:tab/>
      </w:r>
    </w:p>
    <w:p w14:paraId="4B8A7C7F" w14:textId="77777777" w:rsidR="008B43FA" w:rsidRDefault="002050DE" w:rsidP="008B43FA">
      <w:pPr>
        <w:pStyle w:val="NormalWeb"/>
        <w:spacing w:before="0" w:beforeAutospacing="0" w:after="0" w:afterAutospacing="0"/>
        <w:rPr>
          <w:sz w:val="22"/>
        </w:rPr>
      </w:pPr>
      <w:r>
        <w:rPr>
          <w:sz w:val="22"/>
        </w:rPr>
        <w:t>İmzası: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9D69BD">
        <w:rPr>
          <w:sz w:val="22"/>
        </w:rPr>
        <w:t>İmzası:</w:t>
      </w:r>
    </w:p>
    <w:p w14:paraId="45C45B57" w14:textId="77777777" w:rsidR="008B43FA" w:rsidRDefault="008B43FA" w:rsidP="008B43FA">
      <w:pPr>
        <w:pStyle w:val="NormalWeb"/>
        <w:spacing w:before="0" w:beforeAutospacing="0" w:after="0" w:afterAutospacing="0"/>
        <w:rPr>
          <w:sz w:val="22"/>
        </w:rPr>
      </w:pPr>
    </w:p>
    <w:p w14:paraId="05D5221E" w14:textId="1AD70415" w:rsidR="000A1762" w:rsidRPr="000A1762" w:rsidRDefault="000A1762" w:rsidP="008B43FA">
      <w:pPr>
        <w:pStyle w:val="NormalWeb"/>
        <w:spacing w:before="0" w:beforeAutospacing="0" w:after="0" w:afterAutospacing="0"/>
        <w:rPr>
          <w:sz w:val="22"/>
        </w:rPr>
      </w:pPr>
      <w:proofErr w:type="gramStart"/>
      <w:r>
        <w:rPr>
          <w:sz w:val="22"/>
        </w:rPr>
        <w:t>İletişim :</w:t>
      </w:r>
      <w:proofErr w:type="gramEnd"/>
      <w:r>
        <w:rPr>
          <w:sz w:val="22"/>
        </w:rPr>
        <w:t xml:space="preserve"> </w:t>
      </w:r>
      <w:hyperlink r:id="rId5" w:history="1">
        <w:r w:rsidRPr="0039433A">
          <w:rPr>
            <w:rStyle w:val="Kpr"/>
            <w:sz w:val="22"/>
          </w:rPr>
          <w:t>engelsizkbu@karabuk.edu.tr</w:t>
        </w:r>
      </w:hyperlink>
      <w:r>
        <w:rPr>
          <w:sz w:val="22"/>
        </w:rPr>
        <w:tab/>
        <w:t xml:space="preserve">   </w:t>
      </w:r>
    </w:p>
    <w:sectPr w:rsidR="000A1762" w:rsidRPr="000A1762" w:rsidSect="002050D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502E2"/>
    <w:multiLevelType w:val="hybridMultilevel"/>
    <w:tmpl w:val="98A687F8"/>
    <w:lvl w:ilvl="0" w:tplc="8EDAAD16">
      <w:start w:val="5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FE4B3B"/>
    <w:multiLevelType w:val="hybridMultilevel"/>
    <w:tmpl w:val="B9D0E3B4"/>
    <w:lvl w:ilvl="0" w:tplc="9542B372">
      <w:start w:val="5"/>
      <w:numFmt w:val="bullet"/>
      <w:lvlText w:val=""/>
      <w:lvlJc w:val="left"/>
      <w:pPr>
        <w:ind w:left="177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7CE520D5"/>
    <w:multiLevelType w:val="hybridMultilevel"/>
    <w:tmpl w:val="8EC2481A"/>
    <w:lvl w:ilvl="0" w:tplc="9AA2BC2C">
      <w:start w:val="5"/>
      <w:numFmt w:val="bullet"/>
      <w:lvlText w:val=""/>
      <w:lvlJc w:val="left"/>
      <w:pPr>
        <w:ind w:left="153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626614945">
    <w:abstractNumId w:val="0"/>
  </w:num>
  <w:num w:numId="2" w16cid:durableId="2003121351">
    <w:abstractNumId w:val="2"/>
  </w:num>
  <w:num w:numId="3" w16cid:durableId="181743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62"/>
    <w:rsid w:val="000800BC"/>
    <w:rsid w:val="000A1762"/>
    <w:rsid w:val="000E0771"/>
    <w:rsid w:val="001A4D08"/>
    <w:rsid w:val="002050DE"/>
    <w:rsid w:val="00250B1B"/>
    <w:rsid w:val="002F3C37"/>
    <w:rsid w:val="00413066"/>
    <w:rsid w:val="0045727F"/>
    <w:rsid w:val="00461854"/>
    <w:rsid w:val="004D6620"/>
    <w:rsid w:val="0050260D"/>
    <w:rsid w:val="005F0025"/>
    <w:rsid w:val="00764602"/>
    <w:rsid w:val="007F087A"/>
    <w:rsid w:val="008210AF"/>
    <w:rsid w:val="008B43FA"/>
    <w:rsid w:val="00934324"/>
    <w:rsid w:val="00B55126"/>
    <w:rsid w:val="00BC18B2"/>
    <w:rsid w:val="00D53837"/>
    <w:rsid w:val="00DA02C1"/>
    <w:rsid w:val="00DD0CC5"/>
    <w:rsid w:val="00E81FB0"/>
    <w:rsid w:val="00EC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A071"/>
  <w15:docId w15:val="{09CB9893-C577-4388-8693-C3D68935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620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D6620"/>
    <w:rPr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4D662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0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F087A"/>
    <w:rPr>
      <w:b/>
      <w:bCs/>
    </w:rPr>
  </w:style>
  <w:style w:type="character" w:styleId="Kpr">
    <w:name w:val="Hyperlink"/>
    <w:basedOn w:val="VarsaylanParagrafYazTipi"/>
    <w:uiPriority w:val="99"/>
    <w:unhideWhenUsed/>
    <w:rsid w:val="000A1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gelsizkbu@karabuk.edu.tr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YBURTLUOGLU\Desktop\untitled-2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untitled-2</Template>
  <TotalTime>10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Links>
    <vt:vector size="12" baseType="variant">
      <vt:variant>
        <vt:i4>4980773</vt:i4>
      </vt:variant>
      <vt:variant>
        <vt:i4>3</vt:i4>
      </vt:variant>
      <vt:variant>
        <vt:i4>0</vt:i4>
      </vt:variant>
      <vt:variant>
        <vt:i4>5</vt:i4>
      </vt:variant>
      <vt:variant>
        <vt:lpwstr>mailto:talatbay@karabuk.edu.tr</vt:lpwstr>
      </vt:variant>
      <vt:variant>
        <vt:lpwstr/>
      </vt:variant>
      <vt:variant>
        <vt:i4>983163</vt:i4>
      </vt:variant>
      <vt:variant>
        <vt:i4>0</vt:i4>
      </vt:variant>
      <vt:variant>
        <vt:i4>0</vt:i4>
      </vt:variant>
      <vt:variant>
        <vt:i4>5</vt:i4>
      </vt:variant>
      <vt:variant>
        <vt:lpwstr>mailto:engelsizkbu@karabuk.edu.tr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talat bayburtluoğlu</dc:creator>
  <cp:lastModifiedBy>İsa ÖZKAN</cp:lastModifiedBy>
  <cp:revision>3</cp:revision>
  <cp:lastPrinted>2010-06-07T10:02:00Z</cp:lastPrinted>
  <dcterms:created xsi:type="dcterms:W3CDTF">2026-10-12T21:47:00Z</dcterms:created>
  <dcterms:modified xsi:type="dcterms:W3CDTF">2026-10-12T21:53:00Z</dcterms:modified>
</cp:coreProperties>
</file>